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D5CCD" w14:textId="77777777" w:rsidR="00DC1BE5" w:rsidRDefault="007B7460">
      <w:pPr>
        <w:pStyle w:val="Standard"/>
      </w:pPr>
      <w:r>
        <w:rPr>
          <w:noProof/>
        </w:rPr>
        <w:drawing>
          <wp:anchor distT="0" distB="0" distL="114300" distR="114300" simplePos="0" relativeHeight="251658240" behindDoc="1" locked="0" layoutInCell="1" allowOverlap="1" wp14:anchorId="25C6CC4C" wp14:editId="5698340F">
            <wp:simplePos x="0" y="0"/>
            <wp:positionH relativeFrom="column">
              <wp:posOffset>2337435</wp:posOffset>
            </wp:positionH>
            <wp:positionV relativeFrom="paragraph">
              <wp:posOffset>-481965</wp:posOffset>
            </wp:positionV>
            <wp:extent cx="1247775" cy="1247775"/>
            <wp:effectExtent l="19050" t="0" r="9525" b="0"/>
            <wp:wrapTight wrapText="bothSides">
              <wp:wrapPolygon edited="0">
                <wp:start x="-330" y="0"/>
                <wp:lineTo x="-330" y="21435"/>
                <wp:lineTo x="21765" y="21435"/>
                <wp:lineTo x="21765" y="0"/>
                <wp:lineTo x="-330" y="0"/>
              </wp:wrapPolygon>
            </wp:wrapTight>
            <wp:docPr id="1" name="bild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r1"/>
                    <pic:cNvPicPr>
                      <a:picLocks noChangeAspect="1" noChangeArrowheads="1"/>
                    </pic:cNvPicPr>
                  </pic:nvPicPr>
                  <pic:blipFill>
                    <a:blip r:embed="rId8"/>
                    <a:srcRect/>
                    <a:stretch>
                      <a:fillRect/>
                    </a:stretch>
                  </pic:blipFill>
                  <pic:spPr bwMode="auto">
                    <a:xfrm>
                      <a:off x="0" y="0"/>
                      <a:ext cx="1247775" cy="1247775"/>
                    </a:xfrm>
                    <a:prstGeom prst="rect">
                      <a:avLst/>
                    </a:prstGeom>
                    <a:noFill/>
                    <a:ln w="9525">
                      <a:noFill/>
                      <a:miter lim="800000"/>
                      <a:headEnd/>
                      <a:tailEnd/>
                    </a:ln>
                  </pic:spPr>
                </pic:pic>
              </a:graphicData>
            </a:graphic>
          </wp:anchor>
        </w:drawing>
      </w:r>
      <w:r w:rsidR="00A30717">
        <w:rPr>
          <w:noProof/>
        </w:rPr>
        <w:t xml:space="preserve">  </w:t>
      </w:r>
    </w:p>
    <w:p w14:paraId="1BFDF8FF" w14:textId="77777777" w:rsidR="00986FD6" w:rsidRDefault="006F4C9F">
      <w:pPr>
        <w:pStyle w:val="Standard"/>
      </w:pPr>
      <w:r>
        <w:tab/>
      </w:r>
      <w:r>
        <w:tab/>
        <w:t xml:space="preserve">           </w:t>
      </w:r>
      <w:r>
        <w:tab/>
      </w:r>
      <w:r>
        <w:tab/>
      </w:r>
      <w:r>
        <w:tab/>
      </w:r>
      <w:r w:rsidR="005F122F">
        <w:rPr>
          <w:sz w:val="10"/>
          <w:szCs w:val="10"/>
        </w:rPr>
        <w:t xml:space="preserve">              </w:t>
      </w:r>
    </w:p>
    <w:p w14:paraId="7945FDEA" w14:textId="77777777" w:rsidR="00DC2038" w:rsidRDefault="00DC2038">
      <w:pPr>
        <w:pStyle w:val="Standard"/>
      </w:pPr>
    </w:p>
    <w:p w14:paraId="0D2AEB74" w14:textId="77777777" w:rsidR="00CA5F4E" w:rsidRDefault="00CA5F4E">
      <w:pPr>
        <w:pStyle w:val="Standard"/>
      </w:pPr>
    </w:p>
    <w:p w14:paraId="429774EB" w14:textId="77777777" w:rsidR="00CA5F4E" w:rsidRDefault="00CA5F4E">
      <w:pPr>
        <w:pStyle w:val="Standard"/>
      </w:pPr>
    </w:p>
    <w:p w14:paraId="476D228E" w14:textId="77777777" w:rsidR="00DC1BE5" w:rsidRPr="00980AC7" w:rsidRDefault="007B7460" w:rsidP="00CA5F4E">
      <w:pPr>
        <w:pStyle w:val="Standard"/>
        <w:jc w:val="center"/>
        <w:rPr>
          <w:b/>
          <w:sz w:val="32"/>
          <w:szCs w:val="32"/>
        </w:rPr>
      </w:pPr>
      <w:r w:rsidRPr="00980AC7">
        <w:rPr>
          <w:b/>
          <w:sz w:val="32"/>
          <w:szCs w:val="32"/>
        </w:rPr>
        <w:t>I</w:t>
      </w:r>
      <w:r w:rsidR="00DC2038">
        <w:rPr>
          <w:b/>
          <w:sz w:val="32"/>
          <w:szCs w:val="32"/>
        </w:rPr>
        <w:t>NTERNATIONAL INNER WHEEL</w:t>
      </w:r>
    </w:p>
    <w:p w14:paraId="40D36A7E" w14:textId="77777777" w:rsidR="005A7507" w:rsidRPr="00CA5F4E" w:rsidRDefault="00D067ED" w:rsidP="00CA5F4E">
      <w:pPr>
        <w:pStyle w:val="Standard"/>
        <w:jc w:val="center"/>
        <w:rPr>
          <w:b/>
        </w:rPr>
      </w:pPr>
      <w:r w:rsidRPr="00980AC7">
        <w:rPr>
          <w:b/>
          <w:sz w:val="28"/>
          <w:szCs w:val="28"/>
        </w:rPr>
        <w:t>Distri</w:t>
      </w:r>
      <w:r w:rsidR="004D557A">
        <w:rPr>
          <w:b/>
          <w:sz w:val="28"/>
          <w:szCs w:val="28"/>
        </w:rPr>
        <w:t>k</w:t>
      </w:r>
      <w:r w:rsidR="00A30717" w:rsidRPr="00980AC7">
        <w:rPr>
          <w:b/>
          <w:sz w:val="28"/>
          <w:szCs w:val="28"/>
        </w:rPr>
        <w:t>t 29</w:t>
      </w:r>
      <w:r w:rsidR="004D557A">
        <w:rPr>
          <w:b/>
          <w:sz w:val="28"/>
          <w:szCs w:val="28"/>
        </w:rPr>
        <w:t xml:space="preserve"> </w:t>
      </w:r>
      <w:r w:rsidR="00DC2038">
        <w:rPr>
          <w:b/>
          <w:sz w:val="28"/>
          <w:szCs w:val="28"/>
        </w:rPr>
        <w:t>Norge</w:t>
      </w:r>
    </w:p>
    <w:p w14:paraId="09A93380" w14:textId="77777777" w:rsidR="00BB6683" w:rsidRDefault="00197D02" w:rsidP="003F6183">
      <w:pPr>
        <w:pStyle w:val="Standard"/>
      </w:pPr>
      <w:r>
        <w:rPr>
          <w:sz w:val="20"/>
          <w:szCs w:val="20"/>
        </w:rPr>
        <w:t xml:space="preserve"> </w:t>
      </w:r>
      <w:r w:rsidR="005F122F" w:rsidRPr="005F122F">
        <w:t xml:space="preserve"> </w:t>
      </w:r>
      <w:r>
        <w:t xml:space="preserve"> </w:t>
      </w:r>
      <w:r w:rsidR="003F6183">
        <w:t xml:space="preserve"> </w:t>
      </w:r>
    </w:p>
    <w:p w14:paraId="4033FEE7" w14:textId="511F1BA5" w:rsidR="008817E8" w:rsidRDefault="00934935" w:rsidP="003F6183">
      <w:pPr>
        <w:pStyle w:val="Standard"/>
        <w:rPr>
          <w:b/>
          <w:bCs/>
          <w:sz w:val="28"/>
          <w:szCs w:val="28"/>
        </w:rPr>
      </w:pPr>
      <w:r>
        <w:rPr>
          <w:b/>
          <w:bCs/>
          <w:sz w:val="28"/>
          <w:szCs w:val="28"/>
        </w:rPr>
        <w:tab/>
      </w:r>
      <w:r>
        <w:rPr>
          <w:b/>
          <w:bCs/>
          <w:sz w:val="28"/>
          <w:szCs w:val="28"/>
        </w:rPr>
        <w:tab/>
      </w:r>
    </w:p>
    <w:p w14:paraId="01825A81" w14:textId="270C820E" w:rsidR="00934935" w:rsidRDefault="00934935" w:rsidP="003F6183">
      <w:pPr>
        <w:pStyle w:val="Standard"/>
        <w:rPr>
          <w:b/>
          <w:bCs/>
          <w:sz w:val="28"/>
          <w:szCs w:val="28"/>
        </w:rPr>
      </w:pPr>
      <w:r>
        <w:rPr>
          <w:b/>
          <w:bCs/>
          <w:sz w:val="28"/>
          <w:szCs w:val="28"/>
        </w:rPr>
        <w:tab/>
      </w:r>
      <w:r>
        <w:rPr>
          <w:b/>
          <w:bCs/>
          <w:sz w:val="28"/>
          <w:szCs w:val="28"/>
        </w:rPr>
        <w:tab/>
      </w:r>
      <w:r>
        <w:rPr>
          <w:b/>
          <w:bCs/>
          <w:sz w:val="28"/>
          <w:szCs w:val="28"/>
        </w:rPr>
        <w:tab/>
        <w:t>KRAGERØ INNER WHEEL KLUBB</w:t>
      </w:r>
    </w:p>
    <w:p w14:paraId="546D427F" w14:textId="27E5D010" w:rsidR="00934935" w:rsidRDefault="00934935" w:rsidP="003F6183">
      <w:pPr>
        <w:pStyle w:val="Standard"/>
        <w:rPr>
          <w:b/>
          <w:bCs/>
          <w:sz w:val="28"/>
          <w:szCs w:val="28"/>
        </w:rPr>
      </w:pPr>
      <w:r>
        <w:rPr>
          <w:b/>
          <w:bCs/>
          <w:sz w:val="28"/>
          <w:szCs w:val="28"/>
        </w:rPr>
        <w:tab/>
      </w:r>
      <w:r>
        <w:rPr>
          <w:b/>
          <w:bCs/>
          <w:sz w:val="28"/>
          <w:szCs w:val="28"/>
        </w:rPr>
        <w:tab/>
      </w:r>
      <w:r>
        <w:rPr>
          <w:b/>
          <w:bCs/>
          <w:sz w:val="28"/>
          <w:szCs w:val="28"/>
        </w:rPr>
        <w:tab/>
        <w:t xml:space="preserve">       ÅRSBERETNING 20</w:t>
      </w:r>
      <w:r w:rsidR="00BD3DDE">
        <w:rPr>
          <w:b/>
          <w:bCs/>
          <w:sz w:val="28"/>
          <w:szCs w:val="28"/>
        </w:rPr>
        <w:t>24-2025</w:t>
      </w:r>
    </w:p>
    <w:p w14:paraId="46A4DF61" w14:textId="77777777" w:rsidR="00934935" w:rsidRDefault="00934935" w:rsidP="003F6183">
      <w:pPr>
        <w:pStyle w:val="Standard"/>
        <w:rPr>
          <w:b/>
          <w:bCs/>
          <w:sz w:val="28"/>
          <w:szCs w:val="28"/>
        </w:rPr>
      </w:pPr>
    </w:p>
    <w:p w14:paraId="60B36C97" w14:textId="33A2001C" w:rsidR="00934935" w:rsidRDefault="00BD3DDE" w:rsidP="003F6183">
      <w:pPr>
        <w:pStyle w:val="Standard"/>
      </w:pPr>
      <w:r>
        <w:t xml:space="preserve">Kragerø </w:t>
      </w:r>
      <w:proofErr w:type="spellStart"/>
      <w:r>
        <w:t>Inner</w:t>
      </w:r>
      <w:proofErr w:type="spellEnd"/>
      <w:r>
        <w:t xml:space="preserve"> Wheel Klubb har pr. 30.06.2025 18 medlemmer. Det er avholdt 2 styremøter og 10 medlemsmøter. Vårt faste møtested har vært Kragerø Velferdssenter, om ikke annet har vært avtalt. Møtene finner sted andre tirsdagen i måneden. Kontingenten for </w:t>
      </w:r>
      <w:proofErr w:type="spellStart"/>
      <w:r>
        <w:t>Inner</w:t>
      </w:r>
      <w:proofErr w:type="spellEnd"/>
      <w:r>
        <w:t xml:space="preserve"> Wheel året 2024-2025 har vært kr. 1.500,-, og vi betaler på klubbmøtene kr. 100,- til Wenches vertinnekasse. </w:t>
      </w:r>
    </w:p>
    <w:p w14:paraId="3503B3A7" w14:textId="77777777" w:rsidR="002514DF" w:rsidRDefault="002514DF" w:rsidP="003F6183">
      <w:pPr>
        <w:pStyle w:val="Standard"/>
      </w:pPr>
    </w:p>
    <w:p w14:paraId="7C657819" w14:textId="61DCFECB" w:rsidR="002514DF" w:rsidRDefault="002514DF" w:rsidP="003F6183">
      <w:pPr>
        <w:pStyle w:val="Standard"/>
      </w:pPr>
      <w:r>
        <w:t>Styret i Kragerø IW for IW-året 202</w:t>
      </w:r>
      <w:r w:rsidR="00BD3DDE">
        <w:t>4-2025:</w:t>
      </w:r>
    </w:p>
    <w:p w14:paraId="7C3FF423" w14:textId="3C82CA5C" w:rsidR="002514DF" w:rsidRDefault="002514DF" w:rsidP="003F6183">
      <w:pPr>
        <w:pStyle w:val="Standard"/>
      </w:pPr>
      <w:r>
        <w:t xml:space="preserve">President </w:t>
      </w:r>
      <w:r w:rsidR="00BD3DDE">
        <w:t>Reidun Brokke, visepresident Bjørg Aase Bjørge, sekretær Ingeborg Lyng Olsen, kasserer Solveig Klausen, ISO Nina Bugge.</w:t>
      </w:r>
    </w:p>
    <w:p w14:paraId="34EE82CD" w14:textId="77777777" w:rsidR="00934935" w:rsidRDefault="00934935" w:rsidP="003F6183">
      <w:pPr>
        <w:pStyle w:val="Standard"/>
      </w:pPr>
    </w:p>
    <w:p w14:paraId="136CC96B" w14:textId="596D9348" w:rsidR="00934935" w:rsidRDefault="00934935" w:rsidP="003F6183">
      <w:pPr>
        <w:pStyle w:val="Standard"/>
      </w:pPr>
      <w:r>
        <w:t xml:space="preserve">Vennskapsklubber: Vadstena i Sverige og </w:t>
      </w:r>
      <w:proofErr w:type="spellStart"/>
      <w:r>
        <w:t>Penrith</w:t>
      </w:r>
      <w:proofErr w:type="spellEnd"/>
      <w:r>
        <w:t xml:space="preserve"> i England. </w:t>
      </w:r>
      <w:r w:rsidR="00E64A7D">
        <w:t xml:space="preserve">Det har dessverre ikke vært noen kontakt med disse vennskapsklubbene. </w:t>
      </w:r>
    </w:p>
    <w:p w14:paraId="729FCC9A" w14:textId="77777777" w:rsidR="00934935" w:rsidRDefault="00934935" w:rsidP="003F6183">
      <w:pPr>
        <w:pStyle w:val="Standard"/>
      </w:pPr>
    </w:p>
    <w:p w14:paraId="7EF3F6A7" w14:textId="1B25B3FA" w:rsidR="00934935" w:rsidRDefault="003A1D88" w:rsidP="003F6183">
      <w:pPr>
        <w:pStyle w:val="Standard"/>
      </w:pPr>
      <w:r>
        <w:t xml:space="preserve">På vårt </w:t>
      </w:r>
      <w:proofErr w:type="spellStart"/>
      <w:r>
        <w:t>novembermøte</w:t>
      </w:r>
      <w:proofErr w:type="spellEnd"/>
      <w:r>
        <w:t xml:space="preserve"> hadde vi besøk av optiker Jon Vestøl, også leder i </w:t>
      </w:r>
      <w:proofErr w:type="spellStart"/>
      <w:r>
        <w:t>Babtistkirken</w:t>
      </w:r>
      <w:proofErr w:type="spellEnd"/>
      <w:r>
        <w:t xml:space="preserve"> og Kongomisjonær, og driver et Brillehus i </w:t>
      </w:r>
      <w:proofErr w:type="spellStart"/>
      <w:r>
        <w:t>Buta</w:t>
      </w:r>
      <w:proofErr w:type="spellEnd"/>
      <w:r>
        <w:t xml:space="preserve"> i Nord Kongo. Vi har støttet hans prosjekter i Kongo med kr. 4000,-.</w:t>
      </w:r>
    </w:p>
    <w:p w14:paraId="61D338F3" w14:textId="77777777" w:rsidR="00FE42A6" w:rsidRDefault="00FE42A6" w:rsidP="003F6183">
      <w:pPr>
        <w:pStyle w:val="Standard"/>
      </w:pPr>
    </w:p>
    <w:p w14:paraId="7FBDCF70" w14:textId="1E363CFC" w:rsidR="00042901" w:rsidRDefault="00042901" w:rsidP="003F6183">
      <w:pPr>
        <w:pStyle w:val="Standard"/>
      </w:pPr>
      <w:r>
        <w:t xml:space="preserve">Deltagere til </w:t>
      </w:r>
      <w:proofErr w:type="spellStart"/>
      <w:r>
        <w:t>distriktsårsmøtet</w:t>
      </w:r>
      <w:proofErr w:type="spellEnd"/>
      <w:r>
        <w:t xml:space="preserve"> </w:t>
      </w:r>
      <w:r w:rsidR="003A1D88">
        <w:t>15. – 16.</w:t>
      </w:r>
      <w:r>
        <w:t xml:space="preserve"> mars 202</w:t>
      </w:r>
      <w:r w:rsidR="003A1D88">
        <w:t>5</w:t>
      </w:r>
      <w:r>
        <w:t xml:space="preserve"> på Strand Hotell, F</w:t>
      </w:r>
      <w:r w:rsidR="003A1D88">
        <w:t>evik var Solveig Klausen og Ingeborg Lyng Olsen.</w:t>
      </w:r>
    </w:p>
    <w:p w14:paraId="00B0F482" w14:textId="77777777" w:rsidR="00042901" w:rsidRDefault="00042901" w:rsidP="003F6183">
      <w:pPr>
        <w:pStyle w:val="Standard"/>
      </w:pPr>
    </w:p>
    <w:p w14:paraId="77E85340" w14:textId="6EA3FC93" w:rsidR="00042901" w:rsidRDefault="00042901" w:rsidP="003F6183">
      <w:pPr>
        <w:pStyle w:val="Standard"/>
      </w:pPr>
      <w:r>
        <w:t>Til Inter</w:t>
      </w:r>
      <w:r w:rsidR="00914C6F">
        <w:t xml:space="preserve"> City møte i </w:t>
      </w:r>
      <w:r w:rsidR="003A1D88">
        <w:t xml:space="preserve">Gimsøy </w:t>
      </w:r>
      <w:r w:rsidR="00E64A7D">
        <w:t xml:space="preserve">møtte </w:t>
      </w:r>
      <w:r w:rsidR="003A1D88">
        <w:t xml:space="preserve">tre </w:t>
      </w:r>
      <w:r w:rsidR="00E64A7D">
        <w:t xml:space="preserve">av våre </w:t>
      </w:r>
      <w:r w:rsidR="003A1D88">
        <w:t xml:space="preserve">medlemmer: Bjørg Aase Bjørge, Solveig Klausen og </w:t>
      </w:r>
      <w:r w:rsidR="00E64A7D">
        <w:t xml:space="preserve">Anne-Karine Christiansen. </w:t>
      </w:r>
    </w:p>
    <w:p w14:paraId="271AC935" w14:textId="77777777" w:rsidR="00914C6F" w:rsidRDefault="00914C6F" w:rsidP="003F6183">
      <w:pPr>
        <w:pStyle w:val="Standard"/>
      </w:pPr>
    </w:p>
    <w:p w14:paraId="73D797D1" w14:textId="28F8741C" w:rsidR="00914C6F" w:rsidRDefault="00914C6F" w:rsidP="003F6183">
      <w:pPr>
        <w:pStyle w:val="Standard"/>
      </w:pPr>
      <w:proofErr w:type="gramStart"/>
      <w:r>
        <w:rPr>
          <w:b/>
          <w:bCs/>
        </w:rPr>
        <w:t xml:space="preserve">SEPTEMBER: </w:t>
      </w:r>
      <w:r>
        <w:t xml:space="preserve"> 1</w:t>
      </w:r>
      <w:r w:rsidR="00E64A7D">
        <w:t>8</w:t>
      </w:r>
      <w:proofErr w:type="gramEnd"/>
      <w:r>
        <w:t xml:space="preserve"> medlemmer til stede. </w:t>
      </w:r>
      <w:r w:rsidR="00E64A7D">
        <w:t xml:space="preserve">På dette møtet feiret vi vårt eldste medlem, Torild Bøhler </w:t>
      </w:r>
      <w:proofErr w:type="spellStart"/>
      <w:r w:rsidR="00E64A7D">
        <w:t>Chetham</w:t>
      </w:r>
      <w:proofErr w:type="spellEnd"/>
      <w:r w:rsidR="00E64A7D">
        <w:t xml:space="preserve">, som ble 94 år. Jorunn hadde 3 min. Hun er besøksvenn med hund </w:t>
      </w:r>
      <w:r w:rsidR="00DC5FB5">
        <w:t xml:space="preserve">i Kragerø Røde Kors, og fortalte om sine besøk hos eldre mennesker og forberedelsene før besøket. </w:t>
      </w:r>
    </w:p>
    <w:p w14:paraId="3EE39728" w14:textId="77777777" w:rsidR="00C00223" w:rsidRDefault="00C00223" w:rsidP="003F6183">
      <w:pPr>
        <w:pStyle w:val="Standard"/>
      </w:pPr>
    </w:p>
    <w:p w14:paraId="4E0A8B5B" w14:textId="4DDD192A" w:rsidR="00C00223" w:rsidRDefault="00C00223" w:rsidP="003F6183">
      <w:pPr>
        <w:pStyle w:val="Standard"/>
      </w:pPr>
      <w:r>
        <w:rPr>
          <w:b/>
          <w:bCs/>
        </w:rPr>
        <w:t xml:space="preserve">OKTOBER: </w:t>
      </w:r>
      <w:r>
        <w:t>1</w:t>
      </w:r>
      <w:r w:rsidR="00DC5FB5">
        <w:t>6 medlemmer til stede. Bibliotekar Elin Anita Olsrud var vår foredragsholder med tema «Bokprat 2024». Hun fortalte levende og lystig om bøker som vi kunne låne på biblioteket. 3. min var ved Bente Furu, som leste et morsomt dikt «</w:t>
      </w:r>
      <w:proofErr w:type="spellStart"/>
      <w:r w:rsidR="00DC5FB5">
        <w:t>Krøllane</w:t>
      </w:r>
      <w:proofErr w:type="spellEnd"/>
      <w:r w:rsidR="00DC5FB5">
        <w:t xml:space="preserve">» av Wilhelm Krag. </w:t>
      </w:r>
    </w:p>
    <w:p w14:paraId="2A233C69" w14:textId="77777777" w:rsidR="00C00223" w:rsidRDefault="00C00223" w:rsidP="003F6183">
      <w:pPr>
        <w:pStyle w:val="Standard"/>
      </w:pPr>
    </w:p>
    <w:p w14:paraId="0C8C960C" w14:textId="7E0A3590" w:rsidR="00C00223" w:rsidRDefault="00C00223" w:rsidP="003F6183">
      <w:pPr>
        <w:pStyle w:val="Standard"/>
      </w:pPr>
      <w:r>
        <w:rPr>
          <w:b/>
          <w:bCs/>
        </w:rPr>
        <w:t xml:space="preserve">NOVEMBER: </w:t>
      </w:r>
      <w:r w:rsidR="00621431">
        <w:t>1</w:t>
      </w:r>
      <w:r w:rsidR="00DC5FB5">
        <w:t xml:space="preserve">5 medlemmer til stede. Foredragsholder denne kvelden var optiker Jon Vestøl, leder i </w:t>
      </w:r>
      <w:proofErr w:type="spellStart"/>
      <w:r w:rsidR="00DC5FB5">
        <w:t>Babtistkirken</w:t>
      </w:r>
      <w:proofErr w:type="spellEnd"/>
      <w:r w:rsidR="00DC5FB5">
        <w:t xml:space="preserve"> og Kongomisjonær. Han fortalte om familiens opphold i Kongo og om prosjektene</w:t>
      </w:r>
      <w:r w:rsidR="000D4337">
        <w:t>, skoleprosjekt og hospital,</w:t>
      </w:r>
      <w:r w:rsidR="00DC5FB5">
        <w:t xml:space="preserve"> som </w:t>
      </w:r>
      <w:proofErr w:type="spellStart"/>
      <w:r w:rsidR="00DC5FB5">
        <w:t>Babtistkirken</w:t>
      </w:r>
      <w:proofErr w:type="spellEnd"/>
      <w:r w:rsidR="00DC5FB5">
        <w:t xml:space="preserve"> for tiden driver i </w:t>
      </w:r>
      <w:proofErr w:type="spellStart"/>
      <w:r w:rsidR="00DC5FB5">
        <w:t>Buta</w:t>
      </w:r>
      <w:proofErr w:type="spellEnd"/>
      <w:r w:rsidR="00DC5FB5">
        <w:t xml:space="preserve"> i Nord</w:t>
      </w:r>
      <w:r w:rsidR="000D4337">
        <w:t xml:space="preserve"> Kongo, samt prosjektet «Brillehuset» med optikerutstyr og mottakerrom for pasienter. Nina hadde 3. min., og leste en fornøyelig historie om Gunnar og om ball på bygda, skrevet av Alf Prøysen. </w:t>
      </w:r>
    </w:p>
    <w:p w14:paraId="719130E7" w14:textId="77777777" w:rsidR="00621431" w:rsidRDefault="00621431" w:rsidP="003F6183">
      <w:pPr>
        <w:pStyle w:val="Standard"/>
      </w:pPr>
    </w:p>
    <w:p w14:paraId="3799D483" w14:textId="580B430B" w:rsidR="00621431" w:rsidRDefault="00621431" w:rsidP="003F6183">
      <w:pPr>
        <w:pStyle w:val="Standard"/>
      </w:pPr>
      <w:r>
        <w:rPr>
          <w:b/>
          <w:bCs/>
        </w:rPr>
        <w:t xml:space="preserve">DESSEMBER: </w:t>
      </w:r>
      <w:r w:rsidR="000D4337">
        <w:t>16 medlemmer til stede. Julemøtet ble holdt på vårt faste møtested, Velferden, og julemiddagen ble servert av Nordraak matverksted. I stedet for 3. min. fortalte mange av medlemmene morsomme historier fra sine reiser og opphold som au pair i utlandet. President Reidun avsluttet kvelden med diktet «Tenn lys» av Eyvind Skeie.</w:t>
      </w:r>
    </w:p>
    <w:p w14:paraId="37B45D7E" w14:textId="77777777" w:rsidR="009E2495" w:rsidRDefault="009E2495" w:rsidP="003F6183">
      <w:pPr>
        <w:pStyle w:val="Standard"/>
      </w:pPr>
    </w:p>
    <w:p w14:paraId="72AAD89A" w14:textId="70AFC1F9" w:rsidR="009E2495" w:rsidRDefault="009E2495" w:rsidP="003F6183">
      <w:pPr>
        <w:pStyle w:val="Standard"/>
      </w:pPr>
      <w:r>
        <w:rPr>
          <w:b/>
          <w:bCs/>
        </w:rPr>
        <w:t xml:space="preserve">JANUAR: </w:t>
      </w:r>
      <w:r>
        <w:t>16</w:t>
      </w:r>
      <w:r w:rsidR="000D4337">
        <w:t xml:space="preserve"> medlemmer til stede</w:t>
      </w:r>
      <w:r w:rsidR="00814DE6">
        <w:t xml:space="preserve">. Internasjonal dag. Vi hadde besøk av historiker Lars Erik Vaale, som fortalte om «Myndighetenes </w:t>
      </w:r>
      <w:proofErr w:type="gramStart"/>
      <w:r w:rsidR="00814DE6">
        <w:t>behandling  av</w:t>
      </w:r>
      <w:proofErr w:type="gramEnd"/>
      <w:r w:rsidR="00814DE6">
        <w:t xml:space="preserve"> NS-barn i Norge etter 1945». Han satte spesielt søkelys på behandlingen barna fikk i rettsvesenet, i skole- og sosialvesenet. 3. min. var ved Wenche Tyvand. Hun leste en artikkel som sto i magasinet Harvest og som var skrevet av Kari Slaatsveen. Tittelen var «Tarzan, herre- Meienes konge» med undertittelen «Ta vinteren tilbake. Bruk spark».</w:t>
      </w:r>
    </w:p>
    <w:p w14:paraId="2DB8059D" w14:textId="77777777" w:rsidR="00DB4AB9" w:rsidRDefault="00DB4AB9" w:rsidP="003F6183">
      <w:pPr>
        <w:pStyle w:val="Standard"/>
      </w:pPr>
    </w:p>
    <w:p w14:paraId="4DDC5173" w14:textId="08A7E235" w:rsidR="00DB4AB9" w:rsidRDefault="00DB4AB9" w:rsidP="003F6183">
      <w:pPr>
        <w:pStyle w:val="Standard"/>
      </w:pPr>
      <w:r w:rsidRPr="00DB4AB9">
        <w:rPr>
          <w:b/>
          <w:bCs/>
        </w:rPr>
        <w:t xml:space="preserve">FEBRUAR: </w:t>
      </w:r>
      <w:r w:rsidRPr="00DB4AB9">
        <w:t>1</w:t>
      </w:r>
      <w:r w:rsidR="00814DE6">
        <w:t>2 medlemmer til stede. Vårt valgmøte, og følgende medlemmer ble valgt til styret i IW-året 2025-2026:</w:t>
      </w:r>
    </w:p>
    <w:p w14:paraId="5DE74FFE" w14:textId="06545F16" w:rsidR="002C19CC" w:rsidRDefault="002C19CC" w:rsidP="003F6183">
      <w:pPr>
        <w:pStyle w:val="Standard"/>
        <w:rPr>
          <w:b/>
          <w:bCs/>
        </w:rPr>
      </w:pPr>
    </w:p>
    <w:p w14:paraId="309909C4" w14:textId="37808D40" w:rsidR="002C19CC" w:rsidRDefault="002C19CC" w:rsidP="003F6183">
      <w:pPr>
        <w:pStyle w:val="Standard"/>
      </w:pPr>
      <w:r>
        <w:rPr>
          <w:b/>
          <w:bCs/>
        </w:rPr>
        <w:t xml:space="preserve">President: </w:t>
      </w:r>
      <w:r w:rsidR="00814DE6">
        <w:t>Bjørg Aase Bjørge</w:t>
      </w:r>
      <w:r>
        <w:t xml:space="preserve">, </w:t>
      </w:r>
      <w:r w:rsidR="00814DE6">
        <w:rPr>
          <w:b/>
          <w:bCs/>
        </w:rPr>
        <w:t xml:space="preserve">Visepresident: </w:t>
      </w:r>
      <w:r w:rsidR="00814DE6">
        <w:t>Turid Kristiansen</w:t>
      </w:r>
      <w:r>
        <w:t xml:space="preserve">, </w:t>
      </w:r>
      <w:r>
        <w:rPr>
          <w:b/>
          <w:bCs/>
        </w:rPr>
        <w:t xml:space="preserve">Kasserer: </w:t>
      </w:r>
      <w:r>
        <w:t xml:space="preserve">Solveig Klausen, </w:t>
      </w:r>
      <w:r>
        <w:rPr>
          <w:b/>
          <w:bCs/>
        </w:rPr>
        <w:t xml:space="preserve">Sekretær: </w:t>
      </w:r>
      <w:r>
        <w:t xml:space="preserve">Ingeborg Lyng Olsen, </w:t>
      </w:r>
      <w:r>
        <w:rPr>
          <w:b/>
          <w:bCs/>
        </w:rPr>
        <w:t xml:space="preserve">ISO </w:t>
      </w:r>
      <w:r>
        <w:t xml:space="preserve">Nina Bugge. </w:t>
      </w:r>
    </w:p>
    <w:p w14:paraId="648A2889" w14:textId="1AA558B4" w:rsidR="002C19CC" w:rsidRDefault="002C19CC" w:rsidP="003F6183">
      <w:pPr>
        <w:pStyle w:val="Standard"/>
      </w:pPr>
      <w:r>
        <w:rPr>
          <w:b/>
          <w:bCs/>
        </w:rPr>
        <w:t xml:space="preserve">Programkomite: </w:t>
      </w:r>
      <w:r w:rsidR="00DB32DE">
        <w:t>Karin Nicolaisen, Berit Sætersdal, Torgunn Sunde.</w:t>
      </w:r>
    </w:p>
    <w:p w14:paraId="766FA123" w14:textId="55CADE66" w:rsidR="002C19CC" w:rsidRPr="00DB32DE" w:rsidRDefault="002C19CC" w:rsidP="003F6183">
      <w:pPr>
        <w:pStyle w:val="Standard"/>
      </w:pPr>
      <w:r w:rsidRPr="00DB32DE">
        <w:rPr>
          <w:b/>
          <w:bCs/>
        </w:rPr>
        <w:t xml:space="preserve">Festkomite: </w:t>
      </w:r>
      <w:r w:rsidRPr="00DB32DE">
        <w:t>Wenche Tyvand, Anne Karine</w:t>
      </w:r>
      <w:r w:rsidR="00DB32DE" w:rsidRPr="00DB32DE">
        <w:t xml:space="preserve"> Christiansen, Solveig Klausen. </w:t>
      </w:r>
    </w:p>
    <w:p w14:paraId="2DD10275" w14:textId="77777777" w:rsidR="002C19CC" w:rsidRPr="00DB32DE" w:rsidRDefault="002C19CC" w:rsidP="003F6183">
      <w:pPr>
        <w:pStyle w:val="Standard"/>
      </w:pPr>
    </w:p>
    <w:p w14:paraId="3D0D9019" w14:textId="352E707B" w:rsidR="002C19CC" w:rsidRPr="00DB32DE" w:rsidRDefault="00DB32DE" w:rsidP="003F6183">
      <w:pPr>
        <w:pStyle w:val="Standard"/>
      </w:pPr>
      <w:r w:rsidRPr="00DB32DE">
        <w:rPr>
          <w:lang w:val="da-DK"/>
        </w:rPr>
        <w:t>3. min. var ved Wenche T</w:t>
      </w:r>
      <w:r>
        <w:rPr>
          <w:lang w:val="da-DK"/>
        </w:rPr>
        <w:t xml:space="preserve">yvand. </w:t>
      </w:r>
      <w:r w:rsidRPr="00DB32DE">
        <w:t>Hun hadde funnet en a</w:t>
      </w:r>
      <w:r>
        <w:t xml:space="preserve">rtikkel fra Harvest Magazine, og het «La hjernen være helt alene», skrevet av Torbjørn Ekelund med undertittel Stillhet, flyt og kunsten å lage løksuppe, en festlig fortelling. </w:t>
      </w:r>
    </w:p>
    <w:p w14:paraId="59F1CE9F" w14:textId="48C48F43" w:rsidR="00DB4AB9" w:rsidRPr="00DB32DE" w:rsidRDefault="00DB4AB9" w:rsidP="003F6183">
      <w:pPr>
        <w:pStyle w:val="Standard"/>
      </w:pPr>
    </w:p>
    <w:p w14:paraId="6B9572C1" w14:textId="02BB140D" w:rsidR="00DB4AB9" w:rsidRDefault="00DB4AB9" w:rsidP="003F6183">
      <w:pPr>
        <w:pStyle w:val="Standard"/>
      </w:pPr>
      <w:r>
        <w:rPr>
          <w:b/>
          <w:bCs/>
        </w:rPr>
        <w:t xml:space="preserve">MARS: </w:t>
      </w:r>
      <w:r>
        <w:t>1</w:t>
      </w:r>
      <w:r w:rsidR="00DB32DE">
        <w:t>6 medlemmer til stede. Distriktspresident Helene Torkildsen kom på besøk, og tok opp forslaget om nedlegging av Rådet, og hadde en diskusjon rundt dette. Foredragsholder på møtet var Nasjonalparkforvalter for Jomfruland nasjonalpark</w:t>
      </w:r>
      <w:r w:rsidR="00DD1EF6">
        <w:t xml:space="preserve"> og Stråholmen landskapsvernområde</w:t>
      </w:r>
      <w:r w:rsidR="00DB32DE">
        <w:t>, Eirik Johansen Dobbedal.</w:t>
      </w:r>
      <w:r w:rsidR="00DD1EF6">
        <w:t xml:space="preserve"> Nasjonalparken ble opprettet i 2016 for «å ta vare på et større naturområde med geologisk særpreg, og ga oss innsyn i alt som vedrører vern av dette området. Sigrid hadde 3. min., og leste opp 5 fakta om Vincent Van Gogh, en herjet sjel som forandret kunstens verden for alltid. </w:t>
      </w:r>
    </w:p>
    <w:p w14:paraId="49C296F6" w14:textId="77777777" w:rsidR="009C7E4D" w:rsidRDefault="009C7E4D" w:rsidP="003F6183">
      <w:pPr>
        <w:pStyle w:val="Standard"/>
      </w:pPr>
    </w:p>
    <w:p w14:paraId="58419608" w14:textId="5C22853D" w:rsidR="009C7E4D" w:rsidRDefault="009C7E4D" w:rsidP="003F6183">
      <w:pPr>
        <w:pStyle w:val="Standard"/>
      </w:pPr>
      <w:r>
        <w:rPr>
          <w:b/>
          <w:bCs/>
        </w:rPr>
        <w:t xml:space="preserve">APRIL: </w:t>
      </w:r>
      <w:r>
        <w:t>1</w:t>
      </w:r>
      <w:r w:rsidR="00DD1EF6">
        <w:t xml:space="preserve">2 medlemmer til stede. </w:t>
      </w:r>
      <w:proofErr w:type="spellStart"/>
      <w:r w:rsidR="00DD1EF6">
        <w:t>Foredragholdere</w:t>
      </w:r>
      <w:proofErr w:type="spellEnd"/>
      <w:r w:rsidR="00DD1EF6">
        <w:t xml:space="preserve"> Else Paulsen og Ivar Skogvold, Hørselshemmedes avdeling i Kragerø (HLS). De fortalte om hørselshemmedes landsforbund </w:t>
      </w:r>
      <w:r w:rsidR="00B36F1F">
        <w:t xml:space="preserve">og lokallaget i Kragerø, som gjør en viktig jobb, og viste bilder fra ørets anatomi og forklarte hvordan hørselen virker. </w:t>
      </w:r>
    </w:p>
    <w:p w14:paraId="5E525DC8" w14:textId="77777777" w:rsidR="0060548B" w:rsidRDefault="0060548B" w:rsidP="003F6183">
      <w:pPr>
        <w:pStyle w:val="Standard"/>
      </w:pPr>
    </w:p>
    <w:p w14:paraId="17560FFB" w14:textId="42B735C4" w:rsidR="0060548B" w:rsidRDefault="0060548B" w:rsidP="003F6183">
      <w:pPr>
        <w:pStyle w:val="Standard"/>
      </w:pPr>
      <w:r>
        <w:rPr>
          <w:b/>
          <w:bCs/>
        </w:rPr>
        <w:t xml:space="preserve">MAI: </w:t>
      </w:r>
      <w:r>
        <w:t>1</w:t>
      </w:r>
      <w:r w:rsidR="00B36F1F">
        <w:t>3 medlemmer til stede. «Ut i det blå» turen gikk i år til Stavern og Nerdrum museum</w:t>
      </w:r>
      <w:r w:rsidR="00755A53">
        <w:t xml:space="preserve">, </w:t>
      </w:r>
      <w:proofErr w:type="gramStart"/>
      <w:r w:rsidR="00755A53">
        <w:t>beliggende</w:t>
      </w:r>
      <w:proofErr w:type="gramEnd"/>
      <w:r w:rsidR="00755A53">
        <w:t xml:space="preserve"> i en gammel fyrstikkfabrikk i Agnes Sjøpark. Museet ble åpnet i fjor, og var en gave til Odd Nerdrums 80-årsdag fra hans kone Turid </w:t>
      </w:r>
      <w:proofErr w:type="spellStart"/>
      <w:r w:rsidR="00755A53">
        <w:t>Spildo</w:t>
      </w:r>
      <w:proofErr w:type="spellEnd"/>
      <w:r w:rsidR="00755A53">
        <w:t xml:space="preserve"> og sønnen Øde </w:t>
      </w:r>
      <w:proofErr w:type="spellStart"/>
      <w:r w:rsidR="00755A53">
        <w:t>Spildo</w:t>
      </w:r>
      <w:proofErr w:type="spellEnd"/>
      <w:r w:rsidR="00755A53">
        <w:t xml:space="preserve"> Nerdrum. Administrasjonsassistent ved museet, Hedvig Anvik, var en dyktig omviser, og det var fint å få vite litt om bakgrunnen til maleriene. Vi avsluttet en meget hyggelig tur med nydelig fiskesuppe på Hotell </w:t>
      </w:r>
      <w:proofErr w:type="spellStart"/>
      <w:r w:rsidR="00755A53">
        <w:t>Wassilioff</w:t>
      </w:r>
      <w:proofErr w:type="spellEnd"/>
      <w:r w:rsidR="00755A53">
        <w:t xml:space="preserve"> i Stavern sentrum. </w:t>
      </w:r>
    </w:p>
    <w:p w14:paraId="33BC97E2" w14:textId="77777777" w:rsidR="0060548B" w:rsidRDefault="0060548B" w:rsidP="003F6183">
      <w:pPr>
        <w:pStyle w:val="Standard"/>
      </w:pPr>
    </w:p>
    <w:p w14:paraId="6CCD05A3" w14:textId="616AE78B" w:rsidR="0060548B" w:rsidRPr="00B36F1F" w:rsidRDefault="0060548B" w:rsidP="003F6183">
      <w:pPr>
        <w:pStyle w:val="Standard"/>
      </w:pPr>
      <w:r w:rsidRPr="00B36F1F">
        <w:rPr>
          <w:b/>
          <w:bCs/>
        </w:rPr>
        <w:t xml:space="preserve">JUNI: </w:t>
      </w:r>
      <w:r w:rsidRPr="00B36F1F">
        <w:t>S</w:t>
      </w:r>
      <w:r w:rsidR="00B36F1F" w:rsidRPr="00B36F1F">
        <w:t xml:space="preserve">ommeravslutning i år er på Wenche </w:t>
      </w:r>
      <w:proofErr w:type="spellStart"/>
      <w:r w:rsidR="00B36F1F" w:rsidRPr="00B36F1F">
        <w:t>Tyvands</w:t>
      </w:r>
      <w:proofErr w:type="spellEnd"/>
      <w:r w:rsidR="00B36F1F" w:rsidRPr="00B36F1F">
        <w:t xml:space="preserve"> låve i Sannidal, med årsmøtesaker, å</w:t>
      </w:r>
      <w:r w:rsidR="00B36F1F">
        <w:t xml:space="preserve">rsberetning og regnskap. Det ble servert reker, hvitvin kaffe og kake. 3. min. ved Torgunn. </w:t>
      </w:r>
    </w:p>
    <w:p w14:paraId="0B28E71C" w14:textId="77777777" w:rsidR="00F5046C" w:rsidRPr="00B36F1F" w:rsidRDefault="00F5046C" w:rsidP="003F6183">
      <w:pPr>
        <w:pStyle w:val="Standard"/>
      </w:pPr>
    </w:p>
    <w:p w14:paraId="441154E3" w14:textId="269A0950" w:rsidR="00F5046C" w:rsidRPr="00B36F1F" w:rsidRDefault="00F5046C" w:rsidP="003F6183">
      <w:pPr>
        <w:pStyle w:val="Standard"/>
        <w:rPr>
          <w:b/>
          <w:bCs/>
          <w:lang w:val="da-DK"/>
        </w:rPr>
      </w:pPr>
      <w:r w:rsidRPr="00B36F1F">
        <w:rPr>
          <w:b/>
          <w:bCs/>
          <w:lang w:val="da-DK"/>
        </w:rPr>
        <w:t>GOD SOMMER</w:t>
      </w:r>
    </w:p>
    <w:p w14:paraId="1CC3EBE8" w14:textId="60A389A1" w:rsidR="00F5046C" w:rsidRPr="00B36F1F" w:rsidRDefault="00F5046C" w:rsidP="003F6183">
      <w:pPr>
        <w:pStyle w:val="Standard"/>
        <w:rPr>
          <w:b/>
          <w:bCs/>
          <w:lang w:val="da-DK"/>
        </w:rPr>
      </w:pPr>
    </w:p>
    <w:p w14:paraId="4815EC5A" w14:textId="3B6B8EB0" w:rsidR="00F5046C" w:rsidRPr="00B36F1F" w:rsidRDefault="00F5046C" w:rsidP="003F6183">
      <w:pPr>
        <w:pStyle w:val="Standard"/>
        <w:rPr>
          <w:lang w:val="da-DK"/>
        </w:rPr>
      </w:pPr>
      <w:r w:rsidRPr="00B36F1F">
        <w:rPr>
          <w:lang w:val="da-DK"/>
        </w:rPr>
        <w:t>Kragerø, 1</w:t>
      </w:r>
      <w:r w:rsidR="00B36F1F">
        <w:rPr>
          <w:lang w:val="da-DK"/>
        </w:rPr>
        <w:t>0. juni 2025</w:t>
      </w:r>
    </w:p>
    <w:p w14:paraId="30F4C37F" w14:textId="77777777" w:rsidR="00F5046C" w:rsidRPr="00B36F1F" w:rsidRDefault="00F5046C" w:rsidP="003F6183">
      <w:pPr>
        <w:pStyle w:val="Standard"/>
        <w:rPr>
          <w:lang w:val="da-DK"/>
        </w:rPr>
      </w:pPr>
    </w:p>
    <w:p w14:paraId="50FB0FE2" w14:textId="77777777" w:rsidR="00F5046C" w:rsidRPr="00B36F1F" w:rsidRDefault="00F5046C" w:rsidP="003F6183">
      <w:pPr>
        <w:pStyle w:val="Standard"/>
        <w:rPr>
          <w:lang w:val="da-DK"/>
        </w:rPr>
      </w:pPr>
    </w:p>
    <w:p w14:paraId="0934E05B" w14:textId="5DC416D2" w:rsidR="00F5046C" w:rsidRDefault="00F5046C" w:rsidP="003F6183">
      <w:pPr>
        <w:pStyle w:val="Standard"/>
      </w:pPr>
      <w:r>
        <w:t>Ingeborg Lyng Olsen</w:t>
      </w:r>
      <w:r>
        <w:tab/>
      </w:r>
      <w:r>
        <w:tab/>
      </w:r>
      <w:r>
        <w:tab/>
      </w:r>
      <w:r>
        <w:tab/>
      </w:r>
      <w:r>
        <w:tab/>
      </w:r>
      <w:r>
        <w:tab/>
      </w:r>
      <w:r w:rsidR="00B36F1F">
        <w:t>Reidun Brokke</w:t>
      </w:r>
    </w:p>
    <w:p w14:paraId="411A3362" w14:textId="77777777" w:rsidR="00F5046C" w:rsidRDefault="00F5046C" w:rsidP="003F6183">
      <w:pPr>
        <w:pStyle w:val="Standard"/>
      </w:pPr>
    </w:p>
    <w:p w14:paraId="2703607C" w14:textId="77777777" w:rsidR="00F5046C" w:rsidRDefault="00F5046C" w:rsidP="003F6183">
      <w:pPr>
        <w:pStyle w:val="Standard"/>
      </w:pPr>
    </w:p>
    <w:p w14:paraId="54352385" w14:textId="77777777" w:rsidR="00F5046C" w:rsidRDefault="00F5046C" w:rsidP="003F6183">
      <w:pPr>
        <w:pStyle w:val="Standard"/>
      </w:pPr>
    </w:p>
    <w:p w14:paraId="4B8558D2" w14:textId="2C5EBD8E" w:rsidR="00F5046C" w:rsidRDefault="00F5046C" w:rsidP="003F6183">
      <w:pPr>
        <w:pStyle w:val="Standard"/>
      </w:pPr>
      <w:r>
        <w:t>Sekretær</w:t>
      </w:r>
      <w:r>
        <w:tab/>
      </w:r>
      <w:r>
        <w:tab/>
      </w:r>
      <w:r>
        <w:tab/>
      </w:r>
      <w:r>
        <w:tab/>
      </w:r>
      <w:r>
        <w:tab/>
      </w:r>
      <w:r>
        <w:tab/>
      </w:r>
      <w:r>
        <w:tab/>
        <w:t>President</w:t>
      </w:r>
    </w:p>
    <w:p w14:paraId="09E4B0CD" w14:textId="77777777" w:rsidR="00F5046C" w:rsidRPr="00F5046C" w:rsidRDefault="00F5046C" w:rsidP="003F6183">
      <w:pPr>
        <w:pStyle w:val="Standard"/>
      </w:pPr>
    </w:p>
    <w:p w14:paraId="6B73B92D" w14:textId="77777777" w:rsidR="00F5046C" w:rsidRDefault="00F5046C" w:rsidP="003F6183">
      <w:pPr>
        <w:pStyle w:val="Standard"/>
        <w:rPr>
          <w:b/>
          <w:bCs/>
        </w:rPr>
      </w:pPr>
    </w:p>
    <w:p w14:paraId="3310241D" w14:textId="77777777" w:rsidR="00F5046C" w:rsidRDefault="00F5046C" w:rsidP="003F6183">
      <w:pPr>
        <w:pStyle w:val="Standard"/>
        <w:rPr>
          <w:b/>
          <w:bCs/>
        </w:rPr>
      </w:pPr>
    </w:p>
    <w:p w14:paraId="59016556" w14:textId="77777777" w:rsidR="00F5046C" w:rsidRPr="00F5046C" w:rsidRDefault="00F5046C" w:rsidP="003F6183">
      <w:pPr>
        <w:pStyle w:val="Standard"/>
        <w:rPr>
          <w:b/>
          <w:bCs/>
        </w:rPr>
      </w:pPr>
    </w:p>
    <w:p w14:paraId="2FB459EE" w14:textId="77777777" w:rsidR="00621431" w:rsidRPr="0060548B" w:rsidRDefault="00621431" w:rsidP="003F6183">
      <w:pPr>
        <w:pStyle w:val="Standard"/>
        <w:rPr>
          <w:b/>
          <w:bCs/>
        </w:rPr>
      </w:pPr>
    </w:p>
    <w:p w14:paraId="26812100" w14:textId="77777777" w:rsidR="00042901" w:rsidRPr="0060548B" w:rsidRDefault="00042901" w:rsidP="003F6183">
      <w:pPr>
        <w:pStyle w:val="Standard"/>
      </w:pPr>
    </w:p>
    <w:p w14:paraId="01BA823D" w14:textId="77777777" w:rsidR="00042901" w:rsidRPr="0060548B" w:rsidRDefault="00042901" w:rsidP="003F6183">
      <w:pPr>
        <w:pStyle w:val="Standard"/>
      </w:pPr>
    </w:p>
    <w:sectPr w:rsidR="00042901" w:rsidRPr="0060548B" w:rsidSect="008E48FE">
      <w:footerReference w:type="default" r:id="rId9"/>
      <w:pgSz w:w="11905" w:h="16837"/>
      <w:pgMar w:top="1134" w:right="1134" w:bottom="1134" w:left="1134" w:header="708" w:footer="283"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0C1F5" w14:textId="77777777" w:rsidR="00FF2AFE" w:rsidRDefault="00FF2AFE" w:rsidP="00986FD6">
      <w:r>
        <w:separator/>
      </w:r>
    </w:p>
  </w:endnote>
  <w:endnote w:type="continuationSeparator" w:id="0">
    <w:p w14:paraId="3FBF36AA" w14:textId="77777777" w:rsidR="00FF2AFE" w:rsidRDefault="00FF2AFE" w:rsidP="00986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5FB89A" w14:textId="77777777" w:rsidR="008E48FE" w:rsidRPr="00B52C0E" w:rsidRDefault="00485A3D" w:rsidP="00485A3D">
    <w:pPr>
      <w:pStyle w:val="Standard"/>
      <w:ind w:left="8508"/>
      <w:rPr>
        <w:b/>
        <w:sz w:val="20"/>
        <w:szCs w:val="20"/>
      </w:rPr>
    </w:pPr>
    <w:r>
      <w:rPr>
        <w:b/>
        <w:bCs/>
        <w:sz w:val="20"/>
        <w:szCs w:val="20"/>
        <w:lang w:val="en-GB"/>
      </w:rPr>
      <w:t xml:space="preserve">          </w:t>
    </w:r>
    <w:r w:rsidR="00B52C0E" w:rsidRPr="00B52C0E">
      <w:rPr>
        <w:b/>
        <w:bCs/>
        <w:sz w:val="20"/>
        <w:szCs w:val="20"/>
        <w:lang w:val="en-GB"/>
      </w:rPr>
      <w:fldChar w:fldCharType="begin"/>
    </w:r>
    <w:r w:rsidR="00B52C0E" w:rsidRPr="00B52C0E">
      <w:rPr>
        <w:b/>
        <w:bCs/>
        <w:sz w:val="20"/>
        <w:szCs w:val="20"/>
      </w:rPr>
      <w:instrText>PAGE  \* Arabic  \* MERGEFORMAT</w:instrText>
    </w:r>
    <w:r w:rsidR="00B52C0E" w:rsidRPr="00B52C0E">
      <w:rPr>
        <w:b/>
        <w:bCs/>
        <w:sz w:val="20"/>
        <w:szCs w:val="20"/>
        <w:lang w:val="en-GB"/>
      </w:rPr>
      <w:fldChar w:fldCharType="separate"/>
    </w:r>
    <w:r w:rsidR="00CA5F4E">
      <w:rPr>
        <w:b/>
        <w:bCs/>
        <w:noProof/>
        <w:sz w:val="20"/>
        <w:szCs w:val="20"/>
      </w:rPr>
      <w:t>1</w:t>
    </w:r>
    <w:r w:rsidR="00B52C0E" w:rsidRPr="00B52C0E">
      <w:rPr>
        <w:b/>
        <w:bCs/>
        <w:sz w:val="20"/>
        <w:szCs w:val="20"/>
        <w:lang w:val="en-GB"/>
      </w:rPr>
      <w:fldChar w:fldCharType="end"/>
    </w:r>
    <w:r w:rsidR="00B52C0E" w:rsidRPr="00B52C0E">
      <w:rPr>
        <w:b/>
        <w:sz w:val="20"/>
        <w:szCs w:val="20"/>
      </w:rPr>
      <w:t xml:space="preserve"> av </w:t>
    </w:r>
    <w:r w:rsidR="00B52C0E" w:rsidRPr="00B52C0E">
      <w:rPr>
        <w:b/>
        <w:bCs/>
        <w:sz w:val="20"/>
        <w:szCs w:val="20"/>
        <w:lang w:val="en-GB"/>
      </w:rPr>
      <w:fldChar w:fldCharType="begin"/>
    </w:r>
    <w:r w:rsidR="00B52C0E" w:rsidRPr="00B52C0E">
      <w:rPr>
        <w:b/>
        <w:bCs/>
        <w:sz w:val="20"/>
        <w:szCs w:val="20"/>
      </w:rPr>
      <w:instrText>NUMPAGES  \* Arabic  \* MERGEFORMAT</w:instrText>
    </w:r>
    <w:r w:rsidR="00B52C0E" w:rsidRPr="00B52C0E">
      <w:rPr>
        <w:b/>
        <w:bCs/>
        <w:sz w:val="20"/>
        <w:szCs w:val="20"/>
        <w:lang w:val="en-GB"/>
      </w:rPr>
      <w:fldChar w:fldCharType="separate"/>
    </w:r>
    <w:r w:rsidR="00CA5F4E">
      <w:rPr>
        <w:b/>
        <w:bCs/>
        <w:noProof/>
        <w:sz w:val="20"/>
        <w:szCs w:val="20"/>
      </w:rPr>
      <w:t>1</w:t>
    </w:r>
    <w:r w:rsidR="00B52C0E" w:rsidRPr="00B52C0E">
      <w:rPr>
        <w:b/>
        <w:bCs/>
        <w:sz w:val="20"/>
        <w:szCs w:val="20"/>
        <w:lang w:val="en-GB"/>
      </w:rPr>
      <w:fldChar w:fldCharType="end"/>
    </w:r>
    <w:r w:rsidR="008E48FE" w:rsidRPr="00B52C0E">
      <w:rPr>
        <w:b/>
        <w:sz w:val="20"/>
        <w:szCs w:val="20"/>
      </w:rPr>
      <w:t xml:space="preserve">    </w:t>
    </w:r>
  </w:p>
  <w:p w14:paraId="6639A603" w14:textId="77777777" w:rsidR="00986FD6" w:rsidRPr="00B52C0E" w:rsidRDefault="00986FD6">
    <w:pPr>
      <w:pStyle w:val="Bunntekst1"/>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ADAFE" w14:textId="77777777" w:rsidR="00FF2AFE" w:rsidRDefault="00FF2AFE" w:rsidP="00986FD6">
      <w:r w:rsidRPr="00986FD6">
        <w:rPr>
          <w:color w:val="000000"/>
        </w:rPr>
        <w:separator/>
      </w:r>
    </w:p>
  </w:footnote>
  <w:footnote w:type="continuationSeparator" w:id="0">
    <w:p w14:paraId="1B07097B" w14:textId="77777777" w:rsidR="00FF2AFE" w:rsidRDefault="00FF2AFE" w:rsidP="00986F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E54E7"/>
    <w:multiLevelType w:val="hybridMultilevel"/>
    <w:tmpl w:val="BD9EFB32"/>
    <w:lvl w:ilvl="0" w:tplc="FFD41CD0">
      <w:start w:val="13"/>
      <w:numFmt w:val="bullet"/>
      <w:lvlText w:val="-"/>
      <w:lvlJc w:val="left"/>
      <w:pPr>
        <w:ind w:left="720" w:hanging="360"/>
      </w:pPr>
      <w:rPr>
        <w:rFonts w:ascii="Times New Roman" w:eastAsia="Arial Unicode MS"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90E486B"/>
    <w:multiLevelType w:val="hybridMultilevel"/>
    <w:tmpl w:val="4112B9F0"/>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69F06F48"/>
    <w:multiLevelType w:val="hybridMultilevel"/>
    <w:tmpl w:val="5B403234"/>
    <w:lvl w:ilvl="0" w:tplc="C0B2E3F2">
      <w:start w:val="13"/>
      <w:numFmt w:val="bullet"/>
      <w:lvlText w:val="-"/>
      <w:lvlJc w:val="left"/>
      <w:pPr>
        <w:ind w:left="720" w:hanging="360"/>
      </w:pPr>
      <w:rPr>
        <w:rFonts w:ascii="Times New Roman" w:eastAsia="Arial Unicode MS"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7D6969BF"/>
    <w:multiLevelType w:val="multilevel"/>
    <w:tmpl w:val="32960878"/>
    <w:lvl w:ilvl="0">
      <w:start w:val="1"/>
      <w:numFmt w:val="decimal"/>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num w:numId="1" w16cid:durableId="4938263">
    <w:abstractNumId w:val="3"/>
  </w:num>
  <w:num w:numId="2" w16cid:durableId="14308091">
    <w:abstractNumId w:val="1"/>
  </w:num>
  <w:num w:numId="3" w16cid:durableId="1215000836">
    <w:abstractNumId w:val="0"/>
  </w:num>
  <w:num w:numId="4" w16cid:durableId="7842757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attachedTemplate r:id="rId1"/>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935"/>
    <w:rsid w:val="00023080"/>
    <w:rsid w:val="00042901"/>
    <w:rsid w:val="00091029"/>
    <w:rsid w:val="000D08C3"/>
    <w:rsid w:val="000D4337"/>
    <w:rsid w:val="000F63C4"/>
    <w:rsid w:val="00111C5C"/>
    <w:rsid w:val="001170C8"/>
    <w:rsid w:val="0017558E"/>
    <w:rsid w:val="0018311D"/>
    <w:rsid w:val="00197D02"/>
    <w:rsid w:val="001C46DA"/>
    <w:rsid w:val="001F3A9B"/>
    <w:rsid w:val="00214019"/>
    <w:rsid w:val="00230859"/>
    <w:rsid w:val="00235E8A"/>
    <w:rsid w:val="002514DF"/>
    <w:rsid w:val="00252A15"/>
    <w:rsid w:val="002746E6"/>
    <w:rsid w:val="0027669E"/>
    <w:rsid w:val="002806EE"/>
    <w:rsid w:val="00297492"/>
    <w:rsid w:val="002A636C"/>
    <w:rsid w:val="002B1188"/>
    <w:rsid w:val="002C19CC"/>
    <w:rsid w:val="002D3010"/>
    <w:rsid w:val="002F700F"/>
    <w:rsid w:val="002F74BE"/>
    <w:rsid w:val="00305E00"/>
    <w:rsid w:val="00307D6F"/>
    <w:rsid w:val="00307EF6"/>
    <w:rsid w:val="00320722"/>
    <w:rsid w:val="003433F3"/>
    <w:rsid w:val="00370C9A"/>
    <w:rsid w:val="0037246C"/>
    <w:rsid w:val="003A1A35"/>
    <w:rsid w:val="003A1D88"/>
    <w:rsid w:val="003A2076"/>
    <w:rsid w:val="003F5F7B"/>
    <w:rsid w:val="003F6183"/>
    <w:rsid w:val="004274E8"/>
    <w:rsid w:val="004472E5"/>
    <w:rsid w:val="00455A34"/>
    <w:rsid w:val="004717F7"/>
    <w:rsid w:val="00485A3D"/>
    <w:rsid w:val="004B0620"/>
    <w:rsid w:val="004C2AA9"/>
    <w:rsid w:val="004D557A"/>
    <w:rsid w:val="00521BB7"/>
    <w:rsid w:val="00531272"/>
    <w:rsid w:val="00531AD9"/>
    <w:rsid w:val="0054097C"/>
    <w:rsid w:val="00541150"/>
    <w:rsid w:val="005443FB"/>
    <w:rsid w:val="0055321D"/>
    <w:rsid w:val="00570CAB"/>
    <w:rsid w:val="0058563E"/>
    <w:rsid w:val="0059516D"/>
    <w:rsid w:val="005A7507"/>
    <w:rsid w:val="005B02F0"/>
    <w:rsid w:val="005F122F"/>
    <w:rsid w:val="0060548B"/>
    <w:rsid w:val="00621431"/>
    <w:rsid w:val="00630014"/>
    <w:rsid w:val="00666BA8"/>
    <w:rsid w:val="00691E50"/>
    <w:rsid w:val="00693B63"/>
    <w:rsid w:val="006A712C"/>
    <w:rsid w:val="006F489B"/>
    <w:rsid w:val="006F4C9F"/>
    <w:rsid w:val="006F4E06"/>
    <w:rsid w:val="00720666"/>
    <w:rsid w:val="007445D5"/>
    <w:rsid w:val="00755A53"/>
    <w:rsid w:val="00762498"/>
    <w:rsid w:val="0078518E"/>
    <w:rsid w:val="007933D5"/>
    <w:rsid w:val="007B476C"/>
    <w:rsid w:val="007B61A7"/>
    <w:rsid w:val="007B7460"/>
    <w:rsid w:val="007D04ED"/>
    <w:rsid w:val="007E442B"/>
    <w:rsid w:val="00814DE6"/>
    <w:rsid w:val="00823F4D"/>
    <w:rsid w:val="008422DD"/>
    <w:rsid w:val="008817E8"/>
    <w:rsid w:val="00887ADB"/>
    <w:rsid w:val="008A33D5"/>
    <w:rsid w:val="008D0C5C"/>
    <w:rsid w:val="008D251D"/>
    <w:rsid w:val="008E48FE"/>
    <w:rsid w:val="00914C6F"/>
    <w:rsid w:val="009151EE"/>
    <w:rsid w:val="009249BA"/>
    <w:rsid w:val="00932943"/>
    <w:rsid w:val="00934935"/>
    <w:rsid w:val="00950A4E"/>
    <w:rsid w:val="00980AC7"/>
    <w:rsid w:val="00986FD6"/>
    <w:rsid w:val="0099067F"/>
    <w:rsid w:val="009A15E1"/>
    <w:rsid w:val="009B6267"/>
    <w:rsid w:val="009C7E4D"/>
    <w:rsid w:val="009E2495"/>
    <w:rsid w:val="009F1C9F"/>
    <w:rsid w:val="00A021B4"/>
    <w:rsid w:val="00A112AA"/>
    <w:rsid w:val="00A17950"/>
    <w:rsid w:val="00A17BD7"/>
    <w:rsid w:val="00A239F9"/>
    <w:rsid w:val="00A240FC"/>
    <w:rsid w:val="00A30717"/>
    <w:rsid w:val="00A57179"/>
    <w:rsid w:val="00A762F1"/>
    <w:rsid w:val="00A83BCC"/>
    <w:rsid w:val="00AA0EE2"/>
    <w:rsid w:val="00AA303D"/>
    <w:rsid w:val="00AA3384"/>
    <w:rsid w:val="00AB39EC"/>
    <w:rsid w:val="00B36F1F"/>
    <w:rsid w:val="00B51101"/>
    <w:rsid w:val="00B52C0E"/>
    <w:rsid w:val="00BA2BDF"/>
    <w:rsid w:val="00BB6683"/>
    <w:rsid w:val="00BC6C92"/>
    <w:rsid w:val="00BD3DDE"/>
    <w:rsid w:val="00C00223"/>
    <w:rsid w:val="00C409AA"/>
    <w:rsid w:val="00C6153D"/>
    <w:rsid w:val="00CA5F4E"/>
    <w:rsid w:val="00CC657E"/>
    <w:rsid w:val="00CD5FC4"/>
    <w:rsid w:val="00D045D9"/>
    <w:rsid w:val="00D067ED"/>
    <w:rsid w:val="00D107D2"/>
    <w:rsid w:val="00D457AE"/>
    <w:rsid w:val="00D641AD"/>
    <w:rsid w:val="00D77582"/>
    <w:rsid w:val="00DA0449"/>
    <w:rsid w:val="00DB32DE"/>
    <w:rsid w:val="00DB4AB9"/>
    <w:rsid w:val="00DC1BE5"/>
    <w:rsid w:val="00DC2038"/>
    <w:rsid w:val="00DC5FB5"/>
    <w:rsid w:val="00DC6742"/>
    <w:rsid w:val="00DD1C4F"/>
    <w:rsid w:val="00DD1EF6"/>
    <w:rsid w:val="00DE0064"/>
    <w:rsid w:val="00DE6040"/>
    <w:rsid w:val="00DE64F2"/>
    <w:rsid w:val="00DF181C"/>
    <w:rsid w:val="00E412CB"/>
    <w:rsid w:val="00E64A7D"/>
    <w:rsid w:val="00E83F08"/>
    <w:rsid w:val="00ED2651"/>
    <w:rsid w:val="00ED3342"/>
    <w:rsid w:val="00ED7D2B"/>
    <w:rsid w:val="00EE698C"/>
    <w:rsid w:val="00F13511"/>
    <w:rsid w:val="00F15163"/>
    <w:rsid w:val="00F176A1"/>
    <w:rsid w:val="00F32B9A"/>
    <w:rsid w:val="00F36533"/>
    <w:rsid w:val="00F5046C"/>
    <w:rsid w:val="00F77F04"/>
    <w:rsid w:val="00F85A8B"/>
    <w:rsid w:val="00FC06B4"/>
    <w:rsid w:val="00FC459D"/>
    <w:rsid w:val="00FD166E"/>
    <w:rsid w:val="00FE42A6"/>
    <w:rsid w:val="00FF2AFE"/>
    <w:rsid w:val="00FF77C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4DF257"/>
  <w15:docId w15:val="{5A12BABC-FED7-4007-A092-A5A74F1C1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ahoma"/>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86FD6"/>
    <w:pPr>
      <w:widowControl w:val="0"/>
      <w:suppressAutoHyphens/>
      <w:autoSpaceDN w:val="0"/>
      <w:textAlignment w:val="baseline"/>
    </w:pPr>
    <w:rPr>
      <w:kern w:val="3"/>
      <w:sz w:val="24"/>
      <w:szCs w:val="24"/>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Standard">
    <w:name w:val="Standard"/>
    <w:rsid w:val="00986FD6"/>
    <w:pPr>
      <w:widowControl w:val="0"/>
      <w:suppressAutoHyphens/>
      <w:autoSpaceDN w:val="0"/>
      <w:textAlignment w:val="baseline"/>
    </w:pPr>
    <w:rPr>
      <w:kern w:val="3"/>
      <w:sz w:val="24"/>
      <w:szCs w:val="24"/>
    </w:rPr>
  </w:style>
  <w:style w:type="paragraph" w:customStyle="1" w:styleId="Heading">
    <w:name w:val="Heading"/>
    <w:basedOn w:val="Standard"/>
    <w:next w:val="Textbody"/>
    <w:rsid w:val="00986FD6"/>
    <w:pPr>
      <w:keepNext/>
      <w:spacing w:before="240" w:after="120"/>
    </w:pPr>
    <w:rPr>
      <w:rFonts w:ascii="Arial" w:eastAsia="MS Mincho" w:hAnsi="Arial"/>
      <w:sz w:val="28"/>
      <w:szCs w:val="28"/>
    </w:rPr>
  </w:style>
  <w:style w:type="paragraph" w:customStyle="1" w:styleId="Textbody">
    <w:name w:val="Text body"/>
    <w:basedOn w:val="Standard"/>
    <w:rsid w:val="00986FD6"/>
    <w:pPr>
      <w:spacing w:after="120"/>
    </w:pPr>
  </w:style>
  <w:style w:type="paragraph" w:styleId="Liste">
    <w:name w:val="List"/>
    <w:basedOn w:val="Textbody"/>
    <w:rsid w:val="00986FD6"/>
  </w:style>
  <w:style w:type="paragraph" w:customStyle="1" w:styleId="Bildetekst1">
    <w:name w:val="Bildetekst1"/>
    <w:basedOn w:val="Standard"/>
    <w:rsid w:val="00986FD6"/>
    <w:pPr>
      <w:suppressLineNumbers/>
      <w:spacing w:before="120" w:after="120"/>
    </w:pPr>
    <w:rPr>
      <w:i/>
      <w:iCs/>
    </w:rPr>
  </w:style>
  <w:style w:type="paragraph" w:customStyle="1" w:styleId="Index">
    <w:name w:val="Index"/>
    <w:basedOn w:val="Standard"/>
    <w:rsid w:val="00986FD6"/>
    <w:pPr>
      <w:suppressLineNumbers/>
    </w:pPr>
  </w:style>
  <w:style w:type="paragraph" w:customStyle="1" w:styleId="Bunntekst1">
    <w:name w:val="Bunntekst1"/>
    <w:basedOn w:val="Standard"/>
    <w:rsid w:val="00986FD6"/>
    <w:pPr>
      <w:suppressLineNumbers/>
      <w:tabs>
        <w:tab w:val="center" w:pos="4818"/>
        <w:tab w:val="right" w:pos="9637"/>
      </w:tabs>
    </w:pPr>
  </w:style>
  <w:style w:type="character" w:customStyle="1" w:styleId="NumberingSymbols">
    <w:name w:val="Numbering Symbols"/>
    <w:rsid w:val="00986FD6"/>
  </w:style>
  <w:style w:type="character" w:customStyle="1" w:styleId="Internetlink">
    <w:name w:val="Internet link"/>
    <w:rsid w:val="00986FD6"/>
    <w:rPr>
      <w:color w:val="000080"/>
      <w:u w:val="single"/>
    </w:rPr>
  </w:style>
  <w:style w:type="paragraph" w:styleId="Bunntekst">
    <w:name w:val="footer"/>
    <w:basedOn w:val="Normal"/>
    <w:uiPriority w:val="99"/>
    <w:rsid w:val="00986FD6"/>
    <w:pPr>
      <w:tabs>
        <w:tab w:val="center" w:pos="4536"/>
        <w:tab w:val="right" w:pos="9072"/>
      </w:tabs>
    </w:pPr>
  </w:style>
  <w:style w:type="character" w:customStyle="1" w:styleId="BunntekstTegn">
    <w:name w:val="Bunntekst Tegn"/>
    <w:basedOn w:val="Standardskriftforavsnitt"/>
    <w:uiPriority w:val="99"/>
    <w:rsid w:val="00986FD6"/>
  </w:style>
  <w:style w:type="paragraph" w:styleId="Bobletekst">
    <w:name w:val="Balloon Text"/>
    <w:basedOn w:val="Normal"/>
    <w:rsid w:val="00986FD6"/>
    <w:rPr>
      <w:rFonts w:ascii="Tahoma" w:hAnsi="Tahoma"/>
      <w:sz w:val="16"/>
      <w:szCs w:val="16"/>
    </w:rPr>
  </w:style>
  <w:style w:type="character" w:customStyle="1" w:styleId="BobletekstTegn">
    <w:name w:val="Bobletekst Tegn"/>
    <w:basedOn w:val="Standardskriftforavsnitt"/>
    <w:rsid w:val="00986FD6"/>
    <w:rPr>
      <w:rFonts w:ascii="Tahoma" w:hAnsi="Tahoma"/>
      <w:sz w:val="16"/>
      <w:szCs w:val="16"/>
    </w:rPr>
  </w:style>
  <w:style w:type="paragraph" w:styleId="Topptekst">
    <w:name w:val="header"/>
    <w:basedOn w:val="Normal"/>
    <w:rsid w:val="00986FD6"/>
    <w:pPr>
      <w:tabs>
        <w:tab w:val="center" w:pos="4536"/>
        <w:tab w:val="right" w:pos="9072"/>
      </w:tabs>
    </w:pPr>
  </w:style>
  <w:style w:type="character" w:customStyle="1" w:styleId="TopptekstTegn">
    <w:name w:val="Topptekst Tegn"/>
    <w:basedOn w:val="Standardskriftforavsnitt"/>
    <w:rsid w:val="00986FD6"/>
  </w:style>
  <w:style w:type="character" w:styleId="Hyperkobling">
    <w:name w:val="Hyperlink"/>
    <w:basedOn w:val="Standardskriftforavsnitt"/>
    <w:uiPriority w:val="99"/>
    <w:unhideWhenUsed/>
    <w:rsid w:val="00823F4D"/>
    <w:rPr>
      <w:color w:val="0000FF" w:themeColor="hyperlink"/>
      <w:u w:val="single"/>
    </w:rPr>
  </w:style>
  <w:style w:type="table" w:styleId="Tabellrutenett">
    <w:name w:val="Table Grid"/>
    <w:basedOn w:val="Vanligtabell"/>
    <w:uiPriority w:val="59"/>
    <w:rsid w:val="007D04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lyng\OneDrive\Dokumenter\Inner%20Wheel\Maler\Brevmal%20-%20Generelt%20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A12A8-BA3B-4E69-858E-B63E88260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Brevmal - Generelt 2</Template>
  <TotalTime>1</TotalTime>
  <Pages>1</Pages>
  <Words>854</Words>
  <Characters>4527</Characters>
  <Application>Microsoft Office Word</Application>
  <DocSecurity>0</DocSecurity>
  <Lines>37</Lines>
  <Paragraphs>10</Paragraphs>
  <ScaleCrop>false</ScaleCrop>
  <HeadingPairs>
    <vt:vector size="2" baseType="variant">
      <vt:variant>
        <vt:lpstr>Tittel</vt:lpstr>
      </vt:variant>
      <vt:variant>
        <vt:i4>1</vt:i4>
      </vt:variant>
    </vt:vector>
  </HeadingPairs>
  <TitlesOfParts>
    <vt:vector size="1" baseType="lpstr">
      <vt:lpstr/>
    </vt:vector>
  </TitlesOfParts>
  <Company>Hewlett-Packard Company</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Ingeborg Lyng Olsen</dc:creator>
  <cp:lastModifiedBy>Ingeborg Lyng Olsen</cp:lastModifiedBy>
  <cp:revision>2</cp:revision>
  <cp:lastPrinted>2013-05-13T14:48:00Z</cp:lastPrinted>
  <dcterms:created xsi:type="dcterms:W3CDTF">2025-09-21T08:48:00Z</dcterms:created>
  <dcterms:modified xsi:type="dcterms:W3CDTF">2025-09-21T08:48:00Z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